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1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"/>
        <w:gridCol w:w="756"/>
        <w:gridCol w:w="794"/>
        <w:gridCol w:w="37"/>
        <w:gridCol w:w="643"/>
        <w:gridCol w:w="292"/>
        <w:gridCol w:w="1695"/>
        <w:gridCol w:w="281"/>
        <w:gridCol w:w="831"/>
        <w:gridCol w:w="927"/>
        <w:gridCol w:w="8"/>
        <w:gridCol w:w="363"/>
        <w:gridCol w:w="139"/>
        <w:gridCol w:w="397"/>
        <w:gridCol w:w="1872"/>
        <w:gridCol w:w="37"/>
      </w:tblGrid>
      <w:tr w:rsidR="001750F2" w14:paraId="43509387" w14:textId="77777777" w:rsidTr="00304D86">
        <w:trPr>
          <w:gridAfter w:val="1"/>
          <w:wAfter w:w="37" w:type="dxa"/>
          <w:trHeight w:val="454"/>
          <w:jc w:val="center"/>
        </w:trPr>
        <w:tc>
          <w:tcPr>
            <w:tcW w:w="9073" w:type="dxa"/>
            <w:gridSpan w:val="1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E7C3D5" w14:textId="2C142490" w:rsidR="00384BCE" w:rsidRDefault="00A02272" w:rsidP="00CD6932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/>
                <w:color w:val="000000"/>
                <w:spacing w:val="0"/>
              </w:rPr>
            </w:pPr>
            <w:r>
              <w:rPr>
                <w:rFonts w:ascii="ＭＳ 明朝" w:hAnsi="ＭＳ 明朝"/>
                <w:color w:val="000000"/>
                <w:spacing w:val="1"/>
                <w:sz w:val="19"/>
                <w:szCs w:val="19"/>
              </w:rPr>
              <w:br w:type="page"/>
            </w:r>
            <w:r>
              <w:rPr>
                <w:rFonts w:ascii="ＭＳ 明朝" w:hAnsi="ＭＳ 明朝"/>
                <w:color w:val="000000"/>
                <w:spacing w:val="1"/>
                <w:sz w:val="19"/>
                <w:szCs w:val="19"/>
              </w:rPr>
              <w:br w:type="page"/>
            </w:r>
            <w:r w:rsidR="00384BCE">
              <w:rPr>
                <w:rFonts w:ascii="BIZ UDゴシック" w:eastAsia="BIZ UDゴシック" w:hAnsi="BIZ UDゴシック" w:hint="eastAsia"/>
                <w:color w:val="000000"/>
                <w:spacing w:val="0"/>
                <w:sz w:val="28"/>
                <w:szCs w:val="28"/>
              </w:rPr>
              <w:t>岐阜県手数料納付確認書（都市計画法関係）</w:t>
            </w:r>
          </w:p>
        </w:tc>
      </w:tr>
      <w:tr w:rsidR="001750F2" w14:paraId="62DFEC1C" w14:textId="77777777" w:rsidTr="00147E81">
        <w:trPr>
          <w:gridBefore w:val="1"/>
          <w:wBefore w:w="38" w:type="dxa"/>
          <w:trHeight w:val="454"/>
          <w:jc w:val="center"/>
        </w:trPr>
        <w:tc>
          <w:tcPr>
            <w:tcW w:w="1587" w:type="dxa"/>
            <w:gridSpan w:val="3"/>
            <w:tcBorders>
              <w:top w:val="single" w:sz="8" w:space="0" w:color="auto"/>
            </w:tcBorders>
            <w:vAlign w:val="center"/>
          </w:tcPr>
          <w:p w14:paraId="13386483" w14:textId="77777777" w:rsidR="008D2A95" w:rsidRDefault="008D2A95" w:rsidP="00CD6932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納付方法</w:t>
            </w:r>
          </w:p>
        </w:tc>
        <w:tc>
          <w:tcPr>
            <w:tcW w:w="935" w:type="dxa"/>
            <w:gridSpan w:val="2"/>
            <w:tcBorders>
              <w:top w:val="single" w:sz="8" w:space="0" w:color="auto"/>
              <w:bottom w:val="nil"/>
              <w:right w:val="nil"/>
            </w:tcBorders>
            <w:vAlign w:val="center"/>
          </w:tcPr>
          <w:p w14:paraId="6A3CDB37" w14:textId="77777777" w:rsidR="008D2A95" w:rsidRDefault="008D2A95" w:rsidP="00CD6932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□</w:t>
            </w:r>
          </w:p>
        </w:tc>
        <w:tc>
          <w:tcPr>
            <w:tcW w:w="2807" w:type="dxa"/>
            <w:gridSpan w:val="3"/>
            <w:tcBorders>
              <w:top w:val="single" w:sz="8" w:space="0" w:color="auto"/>
              <w:left w:val="nil"/>
            </w:tcBorders>
            <w:vAlign w:val="center"/>
          </w:tcPr>
          <w:p w14:paraId="7B301BB4" w14:textId="77777777" w:rsidR="008D2A95" w:rsidRDefault="008D2A95" w:rsidP="00E07812">
            <w:pPr>
              <w:pStyle w:val="a3"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ＰＯＳレジ端末</w:t>
            </w:r>
          </w:p>
          <w:p w14:paraId="6401599D" w14:textId="7FA3D447" w:rsidR="008D2A95" w:rsidRDefault="008D2A95" w:rsidP="00E07812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【現金】</w:t>
            </w:r>
          </w:p>
        </w:tc>
        <w:tc>
          <w:tcPr>
            <w:tcW w:w="935" w:type="dxa"/>
            <w:gridSpan w:val="2"/>
            <w:tcBorders>
              <w:top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6A15C97E" w14:textId="77777777" w:rsidR="008D2A95" w:rsidRDefault="008D2A95" w:rsidP="00140333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□</w:t>
            </w:r>
          </w:p>
        </w:tc>
        <w:tc>
          <w:tcPr>
            <w:tcW w:w="2808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E8A7AF9" w14:textId="77777777" w:rsidR="008D2A95" w:rsidRDefault="008D2A95" w:rsidP="00E07812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ＰＯＳレジ端末</w:t>
            </w:r>
          </w:p>
          <w:p w14:paraId="19ABCA26" w14:textId="31307707" w:rsidR="008D2A95" w:rsidRDefault="008D2A95" w:rsidP="00140333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【キャッシュレス】</w:t>
            </w:r>
          </w:p>
        </w:tc>
      </w:tr>
      <w:tr w:rsidR="001750F2" w14:paraId="482914A9" w14:textId="77777777" w:rsidTr="00304D86">
        <w:trPr>
          <w:gridAfter w:val="1"/>
          <w:wAfter w:w="37" w:type="dxa"/>
          <w:trHeight w:val="340"/>
          <w:jc w:val="center"/>
        </w:trPr>
        <w:tc>
          <w:tcPr>
            <w:tcW w:w="794" w:type="dxa"/>
            <w:gridSpan w:val="2"/>
            <w:vMerge w:val="restart"/>
            <w:vAlign w:val="center"/>
          </w:tcPr>
          <w:p w14:paraId="796F63B3" w14:textId="77777777" w:rsidR="00384BCE" w:rsidRDefault="00384BCE" w:rsidP="00CD6932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納付者</w:t>
            </w:r>
          </w:p>
        </w:tc>
        <w:tc>
          <w:tcPr>
            <w:tcW w:w="794" w:type="dxa"/>
            <w:vAlign w:val="center"/>
          </w:tcPr>
          <w:p w14:paraId="4150B7CC" w14:textId="77777777" w:rsidR="00384BCE" w:rsidRDefault="00384BCE" w:rsidP="00CD6932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住所</w:t>
            </w:r>
          </w:p>
        </w:tc>
        <w:tc>
          <w:tcPr>
            <w:tcW w:w="4706" w:type="dxa"/>
            <w:gridSpan w:val="7"/>
          </w:tcPr>
          <w:p w14:paraId="50A7EAFE" w14:textId="77777777" w:rsidR="00384BCE" w:rsidRDefault="00384BCE" w:rsidP="00CD6932">
            <w:pPr>
              <w:pStyle w:val="a3"/>
              <w:wordWrap/>
              <w:spacing w:line="16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907" w:type="dxa"/>
            <w:gridSpan w:val="4"/>
            <w:vMerge w:val="restart"/>
            <w:vAlign w:val="center"/>
          </w:tcPr>
          <w:p w14:paraId="54EF02F7" w14:textId="77777777" w:rsidR="00384BCE" w:rsidRDefault="00384BCE" w:rsidP="00CD6932">
            <w:pPr>
              <w:pStyle w:val="a3"/>
              <w:wordWrap/>
              <w:spacing w:line="160" w:lineRule="exact"/>
              <w:ind w:firstLineChars="100" w:firstLine="140"/>
              <w:jc w:val="lef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</w:rPr>
              <w:t xml:space="preserve">開発　　</w:t>
            </w:r>
          </w:p>
          <w:p w14:paraId="70519EC3" w14:textId="77777777" w:rsidR="00384BCE" w:rsidRDefault="00384BCE" w:rsidP="00CD6932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</w:rPr>
              <w:t xml:space="preserve">　　面積</w:t>
            </w:r>
          </w:p>
          <w:p w14:paraId="0644814D" w14:textId="77777777" w:rsidR="00384BCE" w:rsidRDefault="00384BCE" w:rsidP="00CD6932">
            <w:pPr>
              <w:pStyle w:val="a3"/>
              <w:wordWrap/>
              <w:spacing w:line="160" w:lineRule="exact"/>
              <w:ind w:firstLineChars="100" w:firstLine="140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</w:rPr>
              <w:t xml:space="preserve">敷地　　</w:t>
            </w:r>
          </w:p>
        </w:tc>
        <w:tc>
          <w:tcPr>
            <w:tcW w:w="1872" w:type="dxa"/>
            <w:vMerge w:val="restart"/>
            <w:tcBorders>
              <w:right w:val="single" w:sz="8" w:space="0" w:color="auto"/>
            </w:tcBorders>
            <w:vAlign w:val="center"/>
          </w:tcPr>
          <w:p w14:paraId="0D210E2A" w14:textId="77777777" w:rsidR="00384BCE" w:rsidRDefault="00384BCE" w:rsidP="00CD6932">
            <w:pPr>
              <w:pStyle w:val="a3"/>
              <w:wordWrap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</w:rPr>
              <w:t>㎡</w:t>
            </w:r>
          </w:p>
        </w:tc>
      </w:tr>
      <w:tr w:rsidR="001750F2" w14:paraId="33460E74" w14:textId="77777777" w:rsidTr="00304D86">
        <w:trPr>
          <w:gridAfter w:val="1"/>
          <w:wAfter w:w="37" w:type="dxa"/>
          <w:trHeight w:val="340"/>
          <w:jc w:val="center"/>
        </w:trPr>
        <w:tc>
          <w:tcPr>
            <w:tcW w:w="794" w:type="dxa"/>
            <w:gridSpan w:val="2"/>
            <w:vMerge/>
            <w:vAlign w:val="center"/>
          </w:tcPr>
          <w:p w14:paraId="6B0A6219" w14:textId="77777777" w:rsidR="00384BCE" w:rsidRDefault="00384BCE" w:rsidP="00CD6932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794" w:type="dxa"/>
            <w:vAlign w:val="center"/>
          </w:tcPr>
          <w:p w14:paraId="08623699" w14:textId="77777777" w:rsidR="00384BCE" w:rsidRDefault="00384BCE" w:rsidP="00CD6932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氏名</w:t>
            </w:r>
          </w:p>
        </w:tc>
        <w:tc>
          <w:tcPr>
            <w:tcW w:w="4706" w:type="dxa"/>
            <w:gridSpan w:val="7"/>
          </w:tcPr>
          <w:p w14:paraId="3AD53312" w14:textId="77777777" w:rsidR="00384BCE" w:rsidRDefault="00384BCE" w:rsidP="00CD6932">
            <w:pPr>
              <w:pStyle w:val="a3"/>
              <w:wordWrap/>
              <w:spacing w:line="16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907" w:type="dxa"/>
            <w:gridSpan w:val="4"/>
            <w:vMerge/>
          </w:tcPr>
          <w:p w14:paraId="201508D1" w14:textId="77777777" w:rsidR="00384BCE" w:rsidRDefault="00384BCE" w:rsidP="00CD6932">
            <w:pPr>
              <w:pStyle w:val="a3"/>
              <w:wordWrap/>
              <w:spacing w:line="160" w:lineRule="exac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</w:p>
        </w:tc>
        <w:tc>
          <w:tcPr>
            <w:tcW w:w="1872" w:type="dxa"/>
            <w:vMerge/>
            <w:tcBorders>
              <w:right w:val="single" w:sz="8" w:space="0" w:color="auto"/>
            </w:tcBorders>
            <w:vAlign w:val="center"/>
          </w:tcPr>
          <w:p w14:paraId="61FFF425" w14:textId="77777777" w:rsidR="00384BCE" w:rsidRDefault="00384BCE" w:rsidP="00CD6932">
            <w:pPr>
              <w:pStyle w:val="a3"/>
              <w:wordWrap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</w:p>
        </w:tc>
      </w:tr>
      <w:tr w:rsidR="001750F2" w14:paraId="74343AEF" w14:textId="77777777" w:rsidTr="00304D86">
        <w:trPr>
          <w:gridAfter w:val="1"/>
          <w:wAfter w:w="37" w:type="dxa"/>
          <w:trHeight w:val="340"/>
          <w:jc w:val="center"/>
        </w:trPr>
        <w:tc>
          <w:tcPr>
            <w:tcW w:w="794" w:type="dxa"/>
            <w:gridSpan w:val="2"/>
            <w:vAlign w:val="center"/>
          </w:tcPr>
          <w:p w14:paraId="21A537E8" w14:textId="77777777" w:rsidR="00384BCE" w:rsidRDefault="00384BCE" w:rsidP="00CD6932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開発</w:t>
            </w:r>
          </w:p>
        </w:tc>
        <w:tc>
          <w:tcPr>
            <w:tcW w:w="794" w:type="dxa"/>
            <w:vMerge w:val="restart"/>
            <w:vAlign w:val="center"/>
          </w:tcPr>
          <w:p w14:paraId="5A5E88DC" w14:textId="77777777" w:rsidR="00384BCE" w:rsidRDefault="00384BCE" w:rsidP="00CD6932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行為地</w:t>
            </w:r>
          </w:p>
        </w:tc>
        <w:tc>
          <w:tcPr>
            <w:tcW w:w="4706" w:type="dxa"/>
            <w:gridSpan w:val="7"/>
            <w:vMerge w:val="restart"/>
          </w:tcPr>
          <w:p w14:paraId="77B547FF" w14:textId="77777777" w:rsidR="00384BCE" w:rsidRDefault="00384BCE" w:rsidP="00CD6932">
            <w:pPr>
              <w:pStyle w:val="a3"/>
              <w:wordWrap/>
              <w:spacing w:line="16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907" w:type="dxa"/>
            <w:gridSpan w:val="4"/>
            <w:vMerge w:val="restart"/>
            <w:vAlign w:val="center"/>
          </w:tcPr>
          <w:p w14:paraId="0097E6F2" w14:textId="65D627A6" w:rsidR="00384BCE" w:rsidRDefault="00384BCE" w:rsidP="00CD6932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</w:rPr>
              <w:t>納付金額</w:t>
            </w:r>
          </w:p>
        </w:tc>
        <w:tc>
          <w:tcPr>
            <w:tcW w:w="1872" w:type="dxa"/>
            <w:vMerge w:val="restart"/>
            <w:tcBorders>
              <w:right w:val="single" w:sz="8" w:space="0" w:color="auto"/>
            </w:tcBorders>
            <w:vAlign w:val="center"/>
          </w:tcPr>
          <w:p w14:paraId="5E837534" w14:textId="77777777" w:rsidR="00384BCE" w:rsidRDefault="00384BCE" w:rsidP="00CD6932">
            <w:pPr>
              <w:pStyle w:val="a3"/>
              <w:wordWrap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</w:rPr>
              <w:t>円</w:t>
            </w:r>
          </w:p>
        </w:tc>
      </w:tr>
      <w:tr w:rsidR="001750F2" w14:paraId="6409BEA4" w14:textId="77777777" w:rsidTr="00304D86">
        <w:trPr>
          <w:gridAfter w:val="1"/>
          <w:wAfter w:w="37" w:type="dxa"/>
          <w:trHeight w:val="340"/>
          <w:jc w:val="center"/>
        </w:trPr>
        <w:tc>
          <w:tcPr>
            <w:tcW w:w="794" w:type="dxa"/>
            <w:gridSpan w:val="2"/>
            <w:vAlign w:val="center"/>
          </w:tcPr>
          <w:p w14:paraId="12C5CF79" w14:textId="77777777" w:rsidR="00384BCE" w:rsidRDefault="00384BCE" w:rsidP="00CD6932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建築</w:t>
            </w:r>
          </w:p>
        </w:tc>
        <w:tc>
          <w:tcPr>
            <w:tcW w:w="794" w:type="dxa"/>
            <w:vMerge/>
          </w:tcPr>
          <w:p w14:paraId="49B5171E" w14:textId="77777777" w:rsidR="00384BCE" w:rsidRDefault="00384BCE" w:rsidP="00CD6932">
            <w:pPr>
              <w:pStyle w:val="a3"/>
              <w:wordWrap/>
              <w:spacing w:line="16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4706" w:type="dxa"/>
            <w:gridSpan w:val="7"/>
            <w:vMerge/>
          </w:tcPr>
          <w:p w14:paraId="4344C2A6" w14:textId="77777777" w:rsidR="00384BCE" w:rsidRDefault="00384BCE" w:rsidP="00CD6932">
            <w:pPr>
              <w:pStyle w:val="a3"/>
              <w:wordWrap/>
              <w:spacing w:line="16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907" w:type="dxa"/>
            <w:gridSpan w:val="4"/>
            <w:vMerge/>
          </w:tcPr>
          <w:p w14:paraId="3FEC3199" w14:textId="77777777" w:rsidR="00384BCE" w:rsidRDefault="00384BCE" w:rsidP="00CD6932">
            <w:pPr>
              <w:pStyle w:val="a3"/>
              <w:wordWrap/>
              <w:spacing w:line="160" w:lineRule="exac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</w:p>
        </w:tc>
        <w:tc>
          <w:tcPr>
            <w:tcW w:w="1872" w:type="dxa"/>
            <w:vMerge/>
            <w:tcBorders>
              <w:right w:val="single" w:sz="8" w:space="0" w:color="auto"/>
            </w:tcBorders>
          </w:tcPr>
          <w:p w14:paraId="63378582" w14:textId="77777777" w:rsidR="00384BCE" w:rsidRDefault="00384BCE" w:rsidP="00CD6932">
            <w:pPr>
              <w:pStyle w:val="a3"/>
              <w:wordWrap/>
              <w:spacing w:line="160" w:lineRule="exac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</w:p>
        </w:tc>
      </w:tr>
      <w:tr w:rsidR="001750F2" w14:paraId="4D1D4291" w14:textId="77777777" w:rsidTr="00304D86">
        <w:trPr>
          <w:gridAfter w:val="1"/>
          <w:wAfter w:w="37" w:type="dxa"/>
          <w:trHeight w:val="340"/>
          <w:jc w:val="center"/>
        </w:trPr>
        <w:tc>
          <w:tcPr>
            <w:tcW w:w="1588" w:type="dxa"/>
            <w:gridSpan w:val="3"/>
            <w:vAlign w:val="center"/>
          </w:tcPr>
          <w:p w14:paraId="64E3816D" w14:textId="77777777" w:rsidR="00304D86" w:rsidRDefault="00304D86" w:rsidP="00CD6932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条文</w:t>
            </w:r>
          </w:p>
        </w:tc>
        <w:tc>
          <w:tcPr>
            <w:tcW w:w="2667" w:type="dxa"/>
            <w:gridSpan w:val="4"/>
            <w:vAlign w:val="center"/>
          </w:tcPr>
          <w:p w14:paraId="06E9295D" w14:textId="77777777" w:rsidR="00304D86" w:rsidRDefault="00304D86" w:rsidP="00CD6932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内容</w:t>
            </w:r>
          </w:p>
        </w:tc>
        <w:tc>
          <w:tcPr>
            <w:tcW w:w="2410" w:type="dxa"/>
            <w:gridSpan w:val="5"/>
            <w:vAlign w:val="center"/>
          </w:tcPr>
          <w:p w14:paraId="39E48471" w14:textId="77777777" w:rsidR="00304D86" w:rsidRDefault="00304D86" w:rsidP="00CD6932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面積</w:t>
            </w: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03D2E80F" w14:textId="090123FC" w:rsidR="00304D86" w:rsidRDefault="00304D86" w:rsidP="00723935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金額</w:t>
            </w:r>
          </w:p>
        </w:tc>
      </w:tr>
      <w:tr w:rsidR="001750F2" w14:paraId="243F0EC9" w14:textId="77777777" w:rsidTr="00304D86">
        <w:trPr>
          <w:gridAfter w:val="1"/>
          <w:wAfter w:w="37" w:type="dxa"/>
          <w:trHeight w:val="340"/>
          <w:jc w:val="center"/>
        </w:trPr>
        <w:tc>
          <w:tcPr>
            <w:tcW w:w="1588" w:type="dxa"/>
            <w:gridSpan w:val="3"/>
            <w:vMerge w:val="restart"/>
          </w:tcPr>
          <w:p w14:paraId="768F9A93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b/>
                <w:bCs/>
                <w:color w:val="000000"/>
                <w:spacing w:val="0"/>
                <w:sz w:val="15"/>
                <w:szCs w:val="15"/>
              </w:rPr>
              <w:t>都市計画法</w:t>
            </w:r>
          </w:p>
          <w:p w14:paraId="7E29FACD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第29条第１項</w:t>
            </w:r>
          </w:p>
          <w:p w14:paraId="2B877EFD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第29条第２項</w:t>
            </w:r>
          </w:p>
        </w:tc>
        <w:tc>
          <w:tcPr>
            <w:tcW w:w="2667" w:type="dxa"/>
            <w:gridSpan w:val="4"/>
            <w:vMerge w:val="restart"/>
          </w:tcPr>
          <w:p w14:paraId="081F74C6" w14:textId="77777777" w:rsidR="00304D86" w:rsidRDefault="00304D86" w:rsidP="00CD6932">
            <w:pPr>
              <w:pStyle w:val="a3"/>
              <w:wordWrap/>
              <w:spacing w:line="20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19"/>
                <w:sz w:val="15"/>
                <w:szCs w:val="15"/>
                <w:fitText w:val="900" w:id="-638363903"/>
              </w:rPr>
              <w:t>自己居住</w:t>
            </w: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  <w:fitText w:val="900" w:id="-638363903"/>
              </w:rPr>
              <w:t>用</w:t>
            </w:r>
          </w:p>
          <w:p w14:paraId="39CF80A2" w14:textId="77777777" w:rsidR="00304D86" w:rsidRDefault="00304D86" w:rsidP="00CD6932">
            <w:pPr>
              <w:pStyle w:val="a3"/>
              <w:wordWrap/>
              <w:spacing w:line="20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（</w:t>
            </w:r>
            <w:r>
              <w:rPr>
                <w:rFonts w:ascii="BIZ UD明朝 Medium" w:eastAsia="BIZ UD明朝 Medium" w:hAnsi="BIZ UD明朝 Medium" w:hint="eastAsia"/>
                <w:color w:val="000000"/>
                <w:spacing w:val="19"/>
                <w:sz w:val="15"/>
                <w:szCs w:val="15"/>
                <w:fitText w:val="900" w:id="-638363902"/>
              </w:rPr>
              <w:t>自己業務</w:t>
            </w: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  <w:fitText w:val="900" w:id="-638363902"/>
              </w:rPr>
              <w:t>用</w:t>
            </w: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）</w:t>
            </w:r>
          </w:p>
          <w:p w14:paraId="6886A33C" w14:textId="77777777" w:rsidR="00304D86" w:rsidRDefault="00304D86" w:rsidP="00CD6932">
            <w:pPr>
              <w:pStyle w:val="a3"/>
              <w:wordWrap/>
              <w:spacing w:line="20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[</w:t>
            </w:r>
            <w:r>
              <w:rPr>
                <w:rFonts w:ascii="BIZ UD明朝 Medium" w:eastAsia="BIZ UD明朝 Medium" w:hAnsi="BIZ UD明朝 Medium" w:hint="eastAsia"/>
                <w:color w:val="000000"/>
                <w:spacing w:val="50"/>
                <w:sz w:val="15"/>
                <w:szCs w:val="15"/>
                <w:fitText w:val="900" w:id="-638363901"/>
              </w:rPr>
              <w:t>非自己</w:t>
            </w: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  <w:fitText w:val="900" w:id="-638363901"/>
              </w:rPr>
              <w:t>用</w:t>
            </w: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]</w:t>
            </w:r>
          </w:p>
        </w:tc>
        <w:tc>
          <w:tcPr>
            <w:tcW w:w="2410" w:type="dxa"/>
            <w:gridSpan w:val="5"/>
            <w:vAlign w:val="center"/>
          </w:tcPr>
          <w:p w14:paraId="10313394" w14:textId="77777777" w:rsidR="00304D86" w:rsidRDefault="00304D86" w:rsidP="00304D86">
            <w:pPr>
              <w:pStyle w:val="a3"/>
              <w:wordWrap/>
              <w:spacing w:line="260" w:lineRule="exact"/>
              <w:ind w:leftChars="50" w:left="105" w:rightChars="100" w:right="210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0.1ha未満</w:t>
            </w: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43F7567E" w14:textId="77777777" w:rsidR="00304D86" w:rsidRDefault="00304D86" w:rsidP="00304D86">
            <w:pPr>
              <w:pStyle w:val="a3"/>
              <w:spacing w:line="20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8,600 </w:t>
            </w:r>
          </w:p>
          <w:p w14:paraId="02BDF665" w14:textId="77777777" w:rsidR="00304D86" w:rsidRDefault="00304D86" w:rsidP="00304D86">
            <w:pPr>
              <w:pStyle w:val="a3"/>
              <w:wordWrap/>
              <w:spacing w:line="20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(13,000)</w:t>
            </w:r>
          </w:p>
          <w:p w14:paraId="46E397B0" w14:textId="4CA23344" w:rsidR="00304D86" w:rsidRDefault="00304D86" w:rsidP="00304D86">
            <w:pPr>
              <w:pStyle w:val="a3"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[86,000]</w:t>
            </w:r>
          </w:p>
        </w:tc>
      </w:tr>
      <w:tr w:rsidR="001750F2" w14:paraId="695EBBCF" w14:textId="77777777" w:rsidTr="00304D86">
        <w:trPr>
          <w:gridAfter w:val="1"/>
          <w:wAfter w:w="37" w:type="dxa"/>
          <w:trHeight w:val="397"/>
          <w:jc w:val="center"/>
        </w:trPr>
        <w:tc>
          <w:tcPr>
            <w:tcW w:w="1588" w:type="dxa"/>
            <w:gridSpan w:val="3"/>
            <w:vMerge/>
          </w:tcPr>
          <w:p w14:paraId="2226F250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667" w:type="dxa"/>
            <w:gridSpan w:val="4"/>
            <w:vMerge/>
          </w:tcPr>
          <w:p w14:paraId="4B2AB0DE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2B4D08A5" w14:textId="7ECE97C8" w:rsidR="00304D86" w:rsidRDefault="00304D86" w:rsidP="00304D86">
            <w:pPr>
              <w:pStyle w:val="a3"/>
              <w:wordWrap/>
              <w:spacing w:line="260" w:lineRule="exact"/>
              <w:ind w:leftChars="50" w:left="105" w:rightChars="100" w:right="210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0.1ha以上　0.3ha未満</w:t>
            </w: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502525CB" w14:textId="77777777" w:rsidR="00304D86" w:rsidRDefault="00304D86" w:rsidP="00304D86">
            <w:pPr>
              <w:pStyle w:val="a3"/>
              <w:spacing w:line="20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22,000 </w:t>
            </w:r>
          </w:p>
          <w:p w14:paraId="3C27ADF8" w14:textId="77777777" w:rsidR="00304D86" w:rsidRDefault="00304D86" w:rsidP="00304D86">
            <w:pPr>
              <w:pStyle w:val="a3"/>
              <w:wordWrap/>
              <w:spacing w:line="20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(30,000)</w:t>
            </w:r>
          </w:p>
          <w:p w14:paraId="2865EDC1" w14:textId="5949D909" w:rsidR="00304D86" w:rsidRDefault="00304D86" w:rsidP="00304D86">
            <w:pPr>
              <w:pStyle w:val="a3"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[130,000]</w:t>
            </w:r>
          </w:p>
        </w:tc>
      </w:tr>
      <w:tr w:rsidR="001750F2" w14:paraId="63A076D9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  <w:vMerge/>
          </w:tcPr>
          <w:p w14:paraId="7257E4F7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667" w:type="dxa"/>
            <w:gridSpan w:val="4"/>
            <w:vMerge/>
          </w:tcPr>
          <w:p w14:paraId="30F7BFBB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6651EFD7" w14:textId="37E2FA29" w:rsidR="00304D86" w:rsidRDefault="00304D86" w:rsidP="00304D86">
            <w:pPr>
              <w:pStyle w:val="a3"/>
              <w:wordWrap/>
              <w:spacing w:line="260" w:lineRule="exact"/>
              <w:ind w:leftChars="50" w:left="105" w:rightChars="100" w:right="210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0.3ha以上　0.6ha未満</w:t>
            </w: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59CB85B8" w14:textId="77777777" w:rsidR="00304D86" w:rsidRDefault="00304D86" w:rsidP="00304D86">
            <w:pPr>
              <w:pStyle w:val="a3"/>
              <w:spacing w:line="20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43,000 </w:t>
            </w:r>
          </w:p>
          <w:p w14:paraId="6FD5C0E7" w14:textId="77777777" w:rsidR="00304D86" w:rsidRDefault="00304D86" w:rsidP="00304D86">
            <w:pPr>
              <w:pStyle w:val="a3"/>
              <w:wordWrap/>
              <w:spacing w:line="20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(65,000)</w:t>
            </w:r>
          </w:p>
          <w:p w14:paraId="2B75DCB3" w14:textId="76564EAF" w:rsidR="00304D86" w:rsidRDefault="00304D86" w:rsidP="00304D86">
            <w:pPr>
              <w:pStyle w:val="a3"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[190,000]</w:t>
            </w:r>
          </w:p>
        </w:tc>
      </w:tr>
      <w:tr w:rsidR="001750F2" w14:paraId="4D56AF20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  <w:vMerge/>
          </w:tcPr>
          <w:p w14:paraId="1DFC4909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667" w:type="dxa"/>
            <w:gridSpan w:val="4"/>
            <w:vMerge/>
          </w:tcPr>
          <w:p w14:paraId="728AAED1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2D747C91" w14:textId="65CB272F" w:rsidR="00304D86" w:rsidRDefault="00304D86" w:rsidP="00304D86">
            <w:pPr>
              <w:pStyle w:val="a3"/>
              <w:wordWrap/>
              <w:spacing w:line="260" w:lineRule="exact"/>
              <w:ind w:leftChars="50" w:left="105" w:rightChars="100" w:right="210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0.6ha以上　１ha未満</w:t>
            </w: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6242B096" w14:textId="77777777" w:rsidR="00304D86" w:rsidRDefault="00304D86" w:rsidP="00304D86">
            <w:pPr>
              <w:pStyle w:val="a3"/>
              <w:spacing w:line="20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86,000 </w:t>
            </w:r>
          </w:p>
          <w:p w14:paraId="337D65C0" w14:textId="77777777" w:rsidR="00304D86" w:rsidRDefault="00304D86" w:rsidP="00304D86">
            <w:pPr>
              <w:pStyle w:val="a3"/>
              <w:wordWrap/>
              <w:spacing w:line="20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(120,000)</w:t>
            </w:r>
          </w:p>
          <w:p w14:paraId="76B65E90" w14:textId="6CB548DE" w:rsidR="00304D86" w:rsidRDefault="00304D86" w:rsidP="00304D86">
            <w:pPr>
              <w:pStyle w:val="a3"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[260,000]</w:t>
            </w:r>
          </w:p>
        </w:tc>
      </w:tr>
      <w:tr w:rsidR="001750F2" w14:paraId="654CF850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  <w:vMerge/>
          </w:tcPr>
          <w:p w14:paraId="11893F5C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667" w:type="dxa"/>
            <w:gridSpan w:val="4"/>
            <w:vMerge/>
          </w:tcPr>
          <w:p w14:paraId="59507301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2F7A2095" w14:textId="58109671" w:rsidR="00304D86" w:rsidRDefault="00304D86" w:rsidP="00304D86">
            <w:pPr>
              <w:pStyle w:val="a3"/>
              <w:wordWrap/>
              <w:spacing w:line="260" w:lineRule="exact"/>
              <w:ind w:leftChars="50" w:left="105" w:rightChars="100" w:right="210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１ha以上　３ha未満</w:t>
            </w: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36276CA6" w14:textId="77777777" w:rsidR="00304D86" w:rsidRDefault="00304D86" w:rsidP="00304D86">
            <w:pPr>
              <w:pStyle w:val="a3"/>
              <w:spacing w:line="20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130,000 </w:t>
            </w:r>
          </w:p>
          <w:p w14:paraId="217FFAA4" w14:textId="77777777" w:rsidR="00304D86" w:rsidRDefault="00304D86" w:rsidP="00304D86">
            <w:pPr>
              <w:pStyle w:val="a3"/>
              <w:wordWrap/>
              <w:spacing w:line="20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(200,000)</w:t>
            </w:r>
          </w:p>
          <w:p w14:paraId="66C66CE8" w14:textId="45BF335B" w:rsidR="00304D86" w:rsidRDefault="00304D86" w:rsidP="00304D86">
            <w:pPr>
              <w:pStyle w:val="a3"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[390,000]</w:t>
            </w:r>
          </w:p>
        </w:tc>
      </w:tr>
      <w:tr w:rsidR="001750F2" w14:paraId="16BF2168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  <w:vMerge/>
          </w:tcPr>
          <w:p w14:paraId="54DF14D0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667" w:type="dxa"/>
            <w:gridSpan w:val="4"/>
            <w:vMerge/>
          </w:tcPr>
          <w:p w14:paraId="0D2E6428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6A67E4B6" w14:textId="31430A2B" w:rsidR="00304D86" w:rsidRDefault="00304D86" w:rsidP="00304D86">
            <w:pPr>
              <w:pStyle w:val="a3"/>
              <w:wordWrap/>
              <w:spacing w:line="260" w:lineRule="exact"/>
              <w:ind w:leftChars="50" w:left="105" w:rightChars="100" w:right="210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３ha以上　６ha未満</w:t>
            </w: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579A6944" w14:textId="77777777" w:rsidR="00304D86" w:rsidRDefault="00304D86" w:rsidP="00304D86">
            <w:pPr>
              <w:pStyle w:val="a3"/>
              <w:spacing w:line="20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170,000 </w:t>
            </w:r>
          </w:p>
          <w:p w14:paraId="59C53B61" w14:textId="77777777" w:rsidR="00304D86" w:rsidRDefault="00304D86" w:rsidP="00304D86">
            <w:pPr>
              <w:pStyle w:val="a3"/>
              <w:wordWrap/>
              <w:spacing w:line="20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(270,000)</w:t>
            </w:r>
          </w:p>
          <w:p w14:paraId="6B6EDA71" w14:textId="7E83E4BB" w:rsidR="00304D86" w:rsidRDefault="00304D86" w:rsidP="00304D86">
            <w:pPr>
              <w:pStyle w:val="a3"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[510,000]</w:t>
            </w:r>
          </w:p>
        </w:tc>
      </w:tr>
      <w:tr w:rsidR="001750F2" w14:paraId="7CCFB3A0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  <w:vMerge/>
          </w:tcPr>
          <w:p w14:paraId="3D714C1A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667" w:type="dxa"/>
            <w:gridSpan w:val="4"/>
            <w:vMerge/>
          </w:tcPr>
          <w:p w14:paraId="3E815990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09ED9AB5" w14:textId="710B10BE" w:rsidR="00304D86" w:rsidRDefault="00304D86" w:rsidP="00304D86">
            <w:pPr>
              <w:pStyle w:val="a3"/>
              <w:wordWrap/>
              <w:spacing w:line="260" w:lineRule="exact"/>
              <w:ind w:leftChars="50" w:left="105" w:rightChars="100" w:right="210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６ha以上　10ha未満</w:t>
            </w: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5C504300" w14:textId="77777777" w:rsidR="00304D86" w:rsidRDefault="00304D86" w:rsidP="00304D86">
            <w:pPr>
              <w:pStyle w:val="a3"/>
              <w:spacing w:line="20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220,000 </w:t>
            </w:r>
          </w:p>
          <w:p w14:paraId="0E2745F9" w14:textId="77777777" w:rsidR="00304D86" w:rsidRDefault="00304D86" w:rsidP="00304D86">
            <w:pPr>
              <w:pStyle w:val="a3"/>
              <w:wordWrap/>
              <w:spacing w:line="20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(340,000)</w:t>
            </w:r>
          </w:p>
          <w:p w14:paraId="6AAFFED2" w14:textId="13B4154F" w:rsidR="00304D86" w:rsidRDefault="00304D86" w:rsidP="00304D86">
            <w:pPr>
              <w:pStyle w:val="a3"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[660,000]</w:t>
            </w:r>
          </w:p>
        </w:tc>
      </w:tr>
      <w:tr w:rsidR="001750F2" w14:paraId="5FB35901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  <w:vMerge/>
          </w:tcPr>
          <w:p w14:paraId="472AEC33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667" w:type="dxa"/>
            <w:gridSpan w:val="4"/>
            <w:vMerge/>
          </w:tcPr>
          <w:p w14:paraId="54B429BB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1EB1D688" w14:textId="77777777" w:rsidR="00304D86" w:rsidRDefault="00304D86" w:rsidP="00304D86">
            <w:pPr>
              <w:pStyle w:val="a3"/>
              <w:wordWrap/>
              <w:spacing w:line="260" w:lineRule="exact"/>
              <w:ind w:leftChars="50" w:left="105" w:rightChars="100" w:right="210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10ha以上</w:t>
            </w: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0D4239F2" w14:textId="77777777" w:rsidR="00304D86" w:rsidRDefault="00304D86" w:rsidP="00304D86">
            <w:pPr>
              <w:pStyle w:val="a3"/>
              <w:spacing w:line="20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300,000 </w:t>
            </w:r>
          </w:p>
          <w:p w14:paraId="40B5A2CD" w14:textId="77777777" w:rsidR="00304D86" w:rsidRDefault="00304D86" w:rsidP="00304D86">
            <w:pPr>
              <w:pStyle w:val="a3"/>
              <w:wordWrap/>
              <w:spacing w:line="20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(480,000)</w:t>
            </w:r>
          </w:p>
          <w:p w14:paraId="644900DF" w14:textId="13335A8F" w:rsidR="00304D86" w:rsidRDefault="00304D86" w:rsidP="00304D86">
            <w:pPr>
              <w:pStyle w:val="a3"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[870,000]</w:t>
            </w:r>
          </w:p>
        </w:tc>
      </w:tr>
      <w:tr w:rsidR="001750F2" w14:paraId="04EE6B7E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  <w:vMerge w:val="restart"/>
          </w:tcPr>
          <w:p w14:paraId="7E6A6E13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第35条の２第１項</w:t>
            </w:r>
          </w:p>
        </w:tc>
        <w:tc>
          <w:tcPr>
            <w:tcW w:w="2667" w:type="dxa"/>
            <w:gridSpan w:val="4"/>
            <w:vAlign w:val="center"/>
          </w:tcPr>
          <w:p w14:paraId="540DD2A0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設計変更</w:t>
            </w:r>
          </w:p>
        </w:tc>
        <w:tc>
          <w:tcPr>
            <w:tcW w:w="2410" w:type="dxa"/>
            <w:gridSpan w:val="5"/>
            <w:vAlign w:val="center"/>
          </w:tcPr>
          <w:p w14:paraId="31562A8E" w14:textId="77777777" w:rsidR="00304D86" w:rsidRDefault="00304D86" w:rsidP="00CD6932">
            <w:pPr>
              <w:pStyle w:val="a3"/>
              <w:wordWrap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330FEC71" w14:textId="2E94A4A7" w:rsidR="00304D86" w:rsidRDefault="00304D86" w:rsidP="00304D86">
            <w:pPr>
              <w:pStyle w:val="a3"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上記の1/10</w:t>
            </w:r>
          </w:p>
        </w:tc>
      </w:tr>
      <w:tr w:rsidR="001750F2" w14:paraId="3110CE27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  <w:vMerge/>
          </w:tcPr>
          <w:p w14:paraId="499E7C57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667" w:type="dxa"/>
            <w:gridSpan w:val="4"/>
            <w:vAlign w:val="center"/>
          </w:tcPr>
          <w:p w14:paraId="6014FEF4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区域編入</w:t>
            </w:r>
          </w:p>
        </w:tc>
        <w:tc>
          <w:tcPr>
            <w:tcW w:w="2410" w:type="dxa"/>
            <w:gridSpan w:val="5"/>
            <w:vAlign w:val="center"/>
          </w:tcPr>
          <w:p w14:paraId="2085BF51" w14:textId="77777777" w:rsidR="00304D86" w:rsidRDefault="00304D86" w:rsidP="00CD6932">
            <w:pPr>
              <w:pStyle w:val="a3"/>
              <w:wordWrap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6F51D2CC" w14:textId="1F77BDC3" w:rsidR="00304D86" w:rsidRDefault="00304D86" w:rsidP="00304D86">
            <w:pPr>
              <w:pStyle w:val="a3"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編入区域の面積に応じ上記の額</w:t>
            </w:r>
          </w:p>
        </w:tc>
      </w:tr>
      <w:tr w:rsidR="001750F2" w14:paraId="181CD516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  <w:vMerge/>
          </w:tcPr>
          <w:p w14:paraId="6CC17353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667" w:type="dxa"/>
            <w:gridSpan w:val="4"/>
            <w:vAlign w:val="center"/>
          </w:tcPr>
          <w:p w14:paraId="54722A17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その他</w:t>
            </w:r>
          </w:p>
        </w:tc>
        <w:tc>
          <w:tcPr>
            <w:tcW w:w="2410" w:type="dxa"/>
            <w:gridSpan w:val="5"/>
            <w:vAlign w:val="center"/>
          </w:tcPr>
          <w:p w14:paraId="3AC5A6C6" w14:textId="77777777" w:rsidR="00304D86" w:rsidRDefault="00304D86" w:rsidP="00CD6932">
            <w:pPr>
              <w:pStyle w:val="a3"/>
              <w:wordWrap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3071C845" w14:textId="276C672D" w:rsidR="00304D86" w:rsidRDefault="00304D86" w:rsidP="00304D86">
            <w:pPr>
              <w:pStyle w:val="a3"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10,000 </w:t>
            </w:r>
          </w:p>
        </w:tc>
      </w:tr>
      <w:tr w:rsidR="001750F2" w14:paraId="708CD8EA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</w:tcPr>
          <w:p w14:paraId="2527748D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第41条第２項</w:t>
            </w:r>
          </w:p>
        </w:tc>
        <w:tc>
          <w:tcPr>
            <w:tcW w:w="2667" w:type="dxa"/>
            <w:gridSpan w:val="4"/>
            <w:vAlign w:val="center"/>
          </w:tcPr>
          <w:p w14:paraId="75AF0A9A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5736BDCA" w14:textId="77777777" w:rsidR="00304D86" w:rsidRDefault="00304D86" w:rsidP="00CD6932">
            <w:pPr>
              <w:pStyle w:val="a3"/>
              <w:wordWrap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48AEAF6E" w14:textId="0833E859" w:rsidR="00304D86" w:rsidRDefault="00304D86" w:rsidP="00304D86">
            <w:pPr>
              <w:pStyle w:val="a3"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46,000 </w:t>
            </w:r>
          </w:p>
        </w:tc>
      </w:tr>
      <w:tr w:rsidR="001750F2" w14:paraId="154FE243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</w:tcPr>
          <w:p w14:paraId="666A6D8F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第42条第１項</w:t>
            </w:r>
          </w:p>
        </w:tc>
        <w:tc>
          <w:tcPr>
            <w:tcW w:w="2667" w:type="dxa"/>
            <w:gridSpan w:val="4"/>
            <w:vAlign w:val="center"/>
          </w:tcPr>
          <w:p w14:paraId="1BF9FE2A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6098445B" w14:textId="77777777" w:rsidR="00304D86" w:rsidRDefault="00304D86" w:rsidP="00CD6932">
            <w:pPr>
              <w:pStyle w:val="a3"/>
              <w:wordWrap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65053F07" w14:textId="115C6D00" w:rsidR="00304D86" w:rsidRDefault="00304D86" w:rsidP="00304D86">
            <w:pPr>
              <w:pStyle w:val="a3"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26,000 </w:t>
            </w:r>
          </w:p>
        </w:tc>
      </w:tr>
      <w:tr w:rsidR="001750F2" w14:paraId="6B1365F7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  <w:vMerge w:val="restart"/>
          </w:tcPr>
          <w:p w14:paraId="34A7DB57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第43条第１項</w:t>
            </w:r>
          </w:p>
        </w:tc>
        <w:tc>
          <w:tcPr>
            <w:tcW w:w="2667" w:type="dxa"/>
            <w:gridSpan w:val="4"/>
            <w:vMerge w:val="restart"/>
            <w:vAlign w:val="center"/>
          </w:tcPr>
          <w:p w14:paraId="26965885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70CEBDD4" w14:textId="77777777" w:rsidR="00304D86" w:rsidRDefault="00304D86" w:rsidP="00304D86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0.1ha未満</w:t>
            </w: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575821BE" w14:textId="528B01D5" w:rsidR="00304D86" w:rsidRDefault="00304D86" w:rsidP="00304D86">
            <w:pPr>
              <w:pStyle w:val="a3"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6,900 </w:t>
            </w:r>
          </w:p>
        </w:tc>
      </w:tr>
      <w:tr w:rsidR="001750F2" w14:paraId="46F4B76B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  <w:vMerge/>
          </w:tcPr>
          <w:p w14:paraId="623B9CCE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667" w:type="dxa"/>
            <w:gridSpan w:val="4"/>
            <w:vMerge/>
            <w:vAlign w:val="center"/>
          </w:tcPr>
          <w:p w14:paraId="23FB7037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000CBE9C" w14:textId="508E3D3D" w:rsidR="00304D86" w:rsidRDefault="00304D86" w:rsidP="00304D86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0.1ha以上　0.3ha未満</w:t>
            </w: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033C9A36" w14:textId="520B22C6" w:rsidR="00304D86" w:rsidRDefault="00304D86" w:rsidP="00304D86">
            <w:pPr>
              <w:pStyle w:val="a3"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18,000 </w:t>
            </w:r>
          </w:p>
        </w:tc>
      </w:tr>
      <w:tr w:rsidR="001750F2" w14:paraId="16AB3455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  <w:vMerge/>
          </w:tcPr>
          <w:p w14:paraId="352D5531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667" w:type="dxa"/>
            <w:gridSpan w:val="4"/>
            <w:vMerge/>
            <w:vAlign w:val="center"/>
          </w:tcPr>
          <w:p w14:paraId="2729FE7C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1114B20B" w14:textId="2F5B07B1" w:rsidR="00304D86" w:rsidRDefault="00304D86" w:rsidP="00304D86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0.3ha以上　0.6ha未満</w:t>
            </w: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0E8B7243" w14:textId="18B199BB" w:rsidR="00304D86" w:rsidRDefault="00304D86" w:rsidP="00304D86">
            <w:pPr>
              <w:pStyle w:val="a3"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39,000 </w:t>
            </w:r>
          </w:p>
        </w:tc>
      </w:tr>
      <w:tr w:rsidR="001750F2" w14:paraId="79021572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  <w:vMerge/>
          </w:tcPr>
          <w:p w14:paraId="41035900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667" w:type="dxa"/>
            <w:gridSpan w:val="4"/>
            <w:vMerge/>
            <w:vAlign w:val="center"/>
          </w:tcPr>
          <w:p w14:paraId="387A30B7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42AB9C8B" w14:textId="6841A71F" w:rsidR="00304D86" w:rsidRDefault="00304D86" w:rsidP="00304D86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0.6ha以上　 １ha未満</w:t>
            </w: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66D0F2DE" w14:textId="2B64C440" w:rsidR="00304D86" w:rsidRDefault="00304D86" w:rsidP="00304D86">
            <w:pPr>
              <w:pStyle w:val="a3"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69,000 </w:t>
            </w:r>
          </w:p>
        </w:tc>
      </w:tr>
      <w:tr w:rsidR="001750F2" w14:paraId="5C831E8B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  <w:vMerge/>
          </w:tcPr>
          <w:p w14:paraId="5FFDBEB5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667" w:type="dxa"/>
            <w:gridSpan w:val="4"/>
            <w:vMerge/>
            <w:vAlign w:val="center"/>
          </w:tcPr>
          <w:p w14:paraId="248A0F2E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5F7520FD" w14:textId="77777777" w:rsidR="00304D86" w:rsidRDefault="00304D86" w:rsidP="00304D86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１ha以上</w:t>
            </w: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54D723BE" w14:textId="7BAAB125" w:rsidR="00304D86" w:rsidRDefault="00304D86" w:rsidP="00304D86">
            <w:pPr>
              <w:pStyle w:val="a3"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97,000 </w:t>
            </w:r>
          </w:p>
        </w:tc>
      </w:tr>
      <w:tr w:rsidR="001750F2" w14:paraId="1AD2B976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  <w:vMerge w:val="restart"/>
          </w:tcPr>
          <w:p w14:paraId="2D379144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第45条</w:t>
            </w:r>
          </w:p>
        </w:tc>
        <w:tc>
          <w:tcPr>
            <w:tcW w:w="2667" w:type="dxa"/>
            <w:gridSpan w:val="4"/>
            <w:vAlign w:val="center"/>
          </w:tcPr>
          <w:p w14:paraId="47CC9E37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自己居住用</w:t>
            </w:r>
          </w:p>
        </w:tc>
        <w:tc>
          <w:tcPr>
            <w:tcW w:w="2410" w:type="dxa"/>
            <w:gridSpan w:val="5"/>
            <w:vAlign w:val="center"/>
          </w:tcPr>
          <w:p w14:paraId="0FDE8CE2" w14:textId="77777777" w:rsidR="00304D86" w:rsidRDefault="00304D86" w:rsidP="00304D86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1D6084C8" w14:textId="47E331C9" w:rsidR="00304D86" w:rsidRDefault="00304D86" w:rsidP="00304D86">
            <w:pPr>
              <w:pStyle w:val="a3"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1,700 </w:t>
            </w:r>
          </w:p>
        </w:tc>
      </w:tr>
      <w:tr w:rsidR="001750F2" w14:paraId="378FFFC6" w14:textId="77777777" w:rsidTr="00304D86">
        <w:trPr>
          <w:gridAfter w:val="1"/>
          <w:wAfter w:w="37" w:type="dxa"/>
          <w:trHeight w:val="227"/>
          <w:jc w:val="center"/>
        </w:trPr>
        <w:tc>
          <w:tcPr>
            <w:tcW w:w="1588" w:type="dxa"/>
            <w:gridSpan w:val="3"/>
            <w:vMerge/>
          </w:tcPr>
          <w:p w14:paraId="21219E50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667" w:type="dxa"/>
            <w:gridSpan w:val="4"/>
            <w:vMerge w:val="restart"/>
            <w:vAlign w:val="center"/>
          </w:tcPr>
          <w:p w14:paraId="21C3309E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自己業務用</w:t>
            </w:r>
          </w:p>
        </w:tc>
        <w:tc>
          <w:tcPr>
            <w:tcW w:w="2410" w:type="dxa"/>
            <w:gridSpan w:val="5"/>
            <w:vAlign w:val="center"/>
          </w:tcPr>
          <w:p w14:paraId="582CD0CC" w14:textId="77777777" w:rsidR="00304D86" w:rsidRDefault="00304D86" w:rsidP="00304D86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cs="Century" w:hint="eastAsia"/>
                <w:color w:val="000000"/>
                <w:spacing w:val="0"/>
                <w:sz w:val="15"/>
                <w:szCs w:val="15"/>
              </w:rPr>
              <w:t>１</w:t>
            </w: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ha未満</w:t>
            </w: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701382DB" w14:textId="7623D512" w:rsidR="00304D86" w:rsidRDefault="00304D86" w:rsidP="00304D86">
            <w:pPr>
              <w:pStyle w:val="a3"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1,700 </w:t>
            </w:r>
          </w:p>
        </w:tc>
      </w:tr>
      <w:tr w:rsidR="001750F2" w14:paraId="6C76325F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  <w:vMerge/>
          </w:tcPr>
          <w:p w14:paraId="2A541E48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667" w:type="dxa"/>
            <w:gridSpan w:val="4"/>
            <w:vMerge/>
            <w:vAlign w:val="center"/>
          </w:tcPr>
          <w:p w14:paraId="781A7157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297B17DC" w14:textId="77777777" w:rsidR="00304D86" w:rsidRDefault="00304D86" w:rsidP="00304D86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cs="Century" w:hint="eastAsia"/>
                <w:color w:val="000000"/>
                <w:spacing w:val="0"/>
                <w:sz w:val="15"/>
                <w:szCs w:val="15"/>
              </w:rPr>
              <w:t>１</w:t>
            </w: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ha以上</w:t>
            </w: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5E9DF2BD" w14:textId="17D55378" w:rsidR="00304D86" w:rsidRDefault="00304D86" w:rsidP="00304D86">
            <w:pPr>
              <w:pStyle w:val="a3"/>
              <w:wordWrap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2,700 </w:t>
            </w:r>
          </w:p>
        </w:tc>
      </w:tr>
      <w:tr w:rsidR="001750F2" w14:paraId="4D8C22F1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  <w:vMerge/>
          </w:tcPr>
          <w:p w14:paraId="0D774E11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667" w:type="dxa"/>
            <w:gridSpan w:val="4"/>
            <w:vAlign w:val="center"/>
          </w:tcPr>
          <w:p w14:paraId="34FA96DA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非自己用</w:t>
            </w:r>
          </w:p>
        </w:tc>
        <w:tc>
          <w:tcPr>
            <w:tcW w:w="2410" w:type="dxa"/>
            <w:gridSpan w:val="5"/>
            <w:vAlign w:val="center"/>
          </w:tcPr>
          <w:p w14:paraId="0C79F746" w14:textId="77777777" w:rsidR="00304D86" w:rsidRDefault="00304D86" w:rsidP="00304D86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0566A31C" w14:textId="633C95DD" w:rsidR="00304D86" w:rsidRDefault="00304D86" w:rsidP="00304D86">
            <w:pPr>
              <w:pStyle w:val="a3"/>
              <w:wordWrap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17,000 </w:t>
            </w:r>
          </w:p>
        </w:tc>
      </w:tr>
      <w:tr w:rsidR="001750F2" w14:paraId="7D703E60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</w:tcPr>
          <w:p w14:paraId="1425531E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許可等の証明</w:t>
            </w:r>
          </w:p>
        </w:tc>
        <w:tc>
          <w:tcPr>
            <w:tcW w:w="2667" w:type="dxa"/>
            <w:gridSpan w:val="4"/>
            <w:vAlign w:val="center"/>
          </w:tcPr>
          <w:p w14:paraId="76F25806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上記の許可等を</w:t>
            </w:r>
          </w:p>
          <w:p w14:paraId="4A27CBE0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受けた旨の証明</w:t>
            </w:r>
          </w:p>
        </w:tc>
        <w:tc>
          <w:tcPr>
            <w:tcW w:w="2410" w:type="dxa"/>
            <w:gridSpan w:val="5"/>
            <w:vAlign w:val="center"/>
          </w:tcPr>
          <w:p w14:paraId="73C52737" w14:textId="77777777" w:rsidR="00304D86" w:rsidRDefault="00304D86" w:rsidP="00304D86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cs="Century" w:hint="eastAsia"/>
                <w:color w:val="000000"/>
                <w:spacing w:val="0"/>
                <w:sz w:val="15"/>
                <w:szCs w:val="15"/>
              </w:rPr>
              <w:t>１</w:t>
            </w: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通につき</w:t>
            </w: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22D5C195" w14:textId="35B1901F" w:rsidR="00304D86" w:rsidRDefault="00304D86" w:rsidP="00304D86">
            <w:pPr>
              <w:pStyle w:val="a3"/>
              <w:wordWrap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400 </w:t>
            </w:r>
          </w:p>
        </w:tc>
      </w:tr>
      <w:tr w:rsidR="001750F2" w14:paraId="032F6F42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</w:tcPr>
          <w:p w14:paraId="5615F37E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第47条第５項</w:t>
            </w:r>
          </w:p>
        </w:tc>
        <w:tc>
          <w:tcPr>
            <w:tcW w:w="2667" w:type="dxa"/>
            <w:gridSpan w:val="4"/>
            <w:vAlign w:val="center"/>
          </w:tcPr>
          <w:p w14:paraId="232B041D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開発登録簿の写</w:t>
            </w:r>
          </w:p>
        </w:tc>
        <w:tc>
          <w:tcPr>
            <w:tcW w:w="2410" w:type="dxa"/>
            <w:gridSpan w:val="5"/>
            <w:vAlign w:val="center"/>
          </w:tcPr>
          <w:p w14:paraId="4449901F" w14:textId="77777777" w:rsidR="00304D86" w:rsidRDefault="00304D86" w:rsidP="00304D86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cs="Century" w:hint="eastAsia"/>
                <w:color w:val="000000"/>
                <w:spacing w:val="0"/>
                <w:sz w:val="15"/>
                <w:szCs w:val="15"/>
              </w:rPr>
              <w:t>１</w:t>
            </w: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通につき</w:t>
            </w:r>
          </w:p>
        </w:tc>
        <w:tc>
          <w:tcPr>
            <w:tcW w:w="2408" w:type="dxa"/>
            <w:gridSpan w:val="3"/>
            <w:tcBorders>
              <w:right w:val="single" w:sz="8" w:space="0" w:color="auto"/>
            </w:tcBorders>
            <w:vAlign w:val="center"/>
          </w:tcPr>
          <w:p w14:paraId="656C34B8" w14:textId="39142CE8" w:rsidR="00304D86" w:rsidRDefault="00304D86" w:rsidP="00304D86">
            <w:pPr>
              <w:pStyle w:val="a3"/>
              <w:wordWrap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470 </w:t>
            </w:r>
          </w:p>
        </w:tc>
      </w:tr>
      <w:tr w:rsidR="001750F2" w14:paraId="2915ABAC" w14:textId="77777777" w:rsidTr="00304D86">
        <w:trPr>
          <w:gridAfter w:val="1"/>
          <w:wAfter w:w="37" w:type="dxa"/>
          <w:jc w:val="center"/>
        </w:trPr>
        <w:tc>
          <w:tcPr>
            <w:tcW w:w="1588" w:type="dxa"/>
            <w:gridSpan w:val="3"/>
            <w:tcBorders>
              <w:bottom w:val="single" w:sz="8" w:space="0" w:color="auto"/>
            </w:tcBorders>
          </w:tcPr>
          <w:p w14:paraId="4DCBE67B" w14:textId="77777777" w:rsidR="00304D86" w:rsidRDefault="00304D86" w:rsidP="00CD6932">
            <w:pPr>
              <w:pStyle w:val="a3"/>
              <w:wordWrap/>
              <w:spacing w:line="220" w:lineRule="exact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都市計画法施行規則第60条</w:t>
            </w:r>
          </w:p>
        </w:tc>
        <w:tc>
          <w:tcPr>
            <w:tcW w:w="2667" w:type="dxa"/>
            <w:gridSpan w:val="4"/>
            <w:tcBorders>
              <w:bottom w:val="single" w:sz="8" w:space="0" w:color="auto"/>
            </w:tcBorders>
            <w:vAlign w:val="center"/>
          </w:tcPr>
          <w:p w14:paraId="2255DCAC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適合証明書</w:t>
            </w:r>
          </w:p>
          <w:p w14:paraId="52FF70C0" w14:textId="77777777" w:rsidR="00304D86" w:rsidRDefault="00304D86" w:rsidP="00CD6932">
            <w:pPr>
              <w:pStyle w:val="a3"/>
              <w:wordWrap/>
              <w:spacing w:line="220" w:lineRule="exact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交付申請</w:t>
            </w:r>
          </w:p>
        </w:tc>
        <w:tc>
          <w:tcPr>
            <w:tcW w:w="2410" w:type="dxa"/>
            <w:gridSpan w:val="5"/>
            <w:tcBorders>
              <w:bottom w:val="single" w:sz="8" w:space="0" w:color="auto"/>
            </w:tcBorders>
            <w:vAlign w:val="center"/>
          </w:tcPr>
          <w:p w14:paraId="2C954D6B" w14:textId="77777777" w:rsidR="00304D86" w:rsidRDefault="00304D86" w:rsidP="00304D86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cs="Century" w:hint="eastAsia"/>
                <w:color w:val="000000"/>
                <w:spacing w:val="0"/>
                <w:sz w:val="15"/>
                <w:szCs w:val="15"/>
              </w:rPr>
              <w:t>１</w:t>
            </w: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通につき</w:t>
            </w:r>
          </w:p>
        </w:tc>
        <w:tc>
          <w:tcPr>
            <w:tcW w:w="2408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981869A" w14:textId="15420F43" w:rsidR="00304D86" w:rsidRDefault="00304D86" w:rsidP="00304D86">
            <w:pPr>
              <w:pStyle w:val="a3"/>
              <w:wordWrap/>
              <w:spacing w:line="160" w:lineRule="exact"/>
              <w:jc w:val="right"/>
              <w:rPr>
                <w:rFonts w:ascii="BIZ UD明朝 Medium" w:eastAsia="BIZ UD明朝 Medium" w:hAnsi="BIZ UD明朝 Medium"/>
                <w:color w:val="000000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 xml:space="preserve">400 </w:t>
            </w:r>
          </w:p>
        </w:tc>
      </w:tr>
      <w:tr w:rsidR="001750F2" w14:paraId="649EDD98" w14:textId="77777777" w:rsidTr="00304D86">
        <w:trPr>
          <w:gridAfter w:val="1"/>
          <w:wAfter w:w="37" w:type="dxa"/>
          <w:trHeight w:val="914"/>
          <w:jc w:val="center"/>
        </w:trPr>
        <w:tc>
          <w:tcPr>
            <w:tcW w:w="2268" w:type="dxa"/>
            <w:gridSpan w:val="5"/>
            <w:tcBorders>
              <w:bottom w:val="single" w:sz="8" w:space="0" w:color="auto"/>
            </w:tcBorders>
            <w:vAlign w:val="center"/>
          </w:tcPr>
          <w:p w14:paraId="5F3C2AD7" w14:textId="5B0F1D73" w:rsidR="00304D86" w:rsidRDefault="00304D86" w:rsidP="00304D86">
            <w:pPr>
              <w:pStyle w:val="a3"/>
              <w:wordWrap/>
              <w:spacing w:line="22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受付年月日</w:t>
            </w: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  <w:vertAlign w:val="superscript"/>
              </w:rPr>
              <w:t>※</w:t>
            </w:r>
          </w:p>
        </w:tc>
        <w:tc>
          <w:tcPr>
            <w:tcW w:w="2268" w:type="dxa"/>
            <w:gridSpan w:val="3"/>
            <w:tcBorders>
              <w:bottom w:val="single" w:sz="8" w:space="0" w:color="auto"/>
            </w:tcBorders>
            <w:vAlign w:val="center"/>
          </w:tcPr>
          <w:p w14:paraId="224470DE" w14:textId="08AC0C59" w:rsidR="00304D86" w:rsidRDefault="00304D86" w:rsidP="00304D86">
            <w:pPr>
              <w:pStyle w:val="a3"/>
              <w:wordWrap/>
              <w:spacing w:line="220" w:lineRule="exact"/>
              <w:ind w:leftChars="50" w:left="105" w:rightChars="50" w:right="105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年　　月　　日</w:t>
            </w:r>
          </w:p>
        </w:tc>
        <w:tc>
          <w:tcPr>
            <w:tcW w:w="2268" w:type="dxa"/>
            <w:gridSpan w:val="5"/>
            <w:tcBorders>
              <w:bottom w:val="single" w:sz="8" w:space="0" w:color="auto"/>
            </w:tcBorders>
            <w:vAlign w:val="center"/>
          </w:tcPr>
          <w:p w14:paraId="36AACAAB" w14:textId="4756791C" w:rsidR="00304D86" w:rsidRDefault="00304D86" w:rsidP="00304D86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 w:cs="Century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cs="Century" w:hint="eastAsia"/>
                <w:color w:val="000000"/>
                <w:spacing w:val="0"/>
                <w:sz w:val="15"/>
                <w:szCs w:val="15"/>
              </w:rPr>
              <w:t>番　号</w:t>
            </w:r>
            <w:r>
              <w:rPr>
                <w:rFonts w:ascii="BIZ UD明朝 Medium" w:eastAsia="BIZ UD明朝 Medium" w:hAnsi="BIZ UD明朝 Medium" w:cs="Century" w:hint="eastAsia"/>
                <w:color w:val="000000"/>
                <w:spacing w:val="0"/>
                <w:sz w:val="15"/>
                <w:szCs w:val="15"/>
                <w:vertAlign w:val="superscript"/>
              </w:rPr>
              <w:t>※</w:t>
            </w:r>
          </w:p>
        </w:tc>
        <w:tc>
          <w:tcPr>
            <w:tcW w:w="226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12DC9AD" w14:textId="5B70F326" w:rsidR="00304D86" w:rsidRDefault="00304D86" w:rsidP="00304D86">
            <w:pPr>
              <w:pStyle w:val="a3"/>
              <w:wordWrap/>
              <w:spacing w:line="16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15"/>
                <w:szCs w:val="15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pacing w:val="0"/>
                <w:sz w:val="15"/>
                <w:szCs w:val="15"/>
              </w:rPr>
              <w:t>第　　　　　　　　号</w:t>
            </w:r>
          </w:p>
        </w:tc>
      </w:tr>
    </w:tbl>
    <w:p w14:paraId="00E9FB10" w14:textId="2B5578F8" w:rsidR="00384BCE" w:rsidRDefault="00384BCE" w:rsidP="008D2A95">
      <w:pPr>
        <w:pStyle w:val="a3"/>
        <w:spacing w:line="220" w:lineRule="exact"/>
        <w:ind w:leftChars="50" w:left="105"/>
        <w:jc w:val="left"/>
        <w:rPr>
          <w:rFonts w:ascii="BIZ UD明朝 Medium" w:eastAsia="BIZ UD明朝 Medium" w:hAnsi="BIZ UD明朝 Medium"/>
          <w:color w:val="000000"/>
          <w:spacing w:val="0"/>
        </w:rPr>
      </w:pPr>
      <w:r>
        <w:rPr>
          <w:rFonts w:ascii="BIZ UD明朝 Medium" w:eastAsia="BIZ UD明朝 Medium" w:hAnsi="BIZ UD明朝 Medium" w:hint="eastAsia"/>
          <w:color w:val="000000"/>
          <w:spacing w:val="0"/>
        </w:rPr>
        <w:t xml:space="preserve">備考　</w:t>
      </w:r>
      <w:r w:rsidR="00723935">
        <w:rPr>
          <w:rFonts w:ascii="BIZ UD明朝 Medium" w:eastAsia="BIZ UD明朝 Medium" w:hAnsi="BIZ UD明朝 Medium" w:hint="eastAsia"/>
          <w:color w:val="000000"/>
          <w:spacing w:val="0"/>
        </w:rPr>
        <w:t>１</w:t>
      </w:r>
      <w:r>
        <w:rPr>
          <w:rFonts w:ascii="BIZ UD明朝 Medium" w:eastAsia="BIZ UD明朝 Medium" w:hAnsi="BIZ UD明朝 Medium" w:hint="eastAsia"/>
          <w:color w:val="000000"/>
          <w:spacing w:val="0"/>
        </w:rPr>
        <w:t xml:space="preserve">　第35条の２においては、それぞれを合算した額とする。ただし、その額が87万円を超えるときは、87万円とする。</w:t>
      </w:r>
    </w:p>
    <w:p w14:paraId="05D25288" w14:textId="5D672571" w:rsidR="00117C6D" w:rsidRDefault="00723935" w:rsidP="00384BCE">
      <w:pPr>
        <w:pStyle w:val="a3"/>
        <w:spacing w:line="220" w:lineRule="exact"/>
        <w:ind w:leftChars="250" w:left="525"/>
        <w:jc w:val="left"/>
        <w:rPr>
          <w:rFonts w:ascii="BIZ UD明朝 Medium" w:eastAsia="BIZ UD明朝 Medium" w:hAnsi="BIZ UD明朝 Medium"/>
          <w:color w:val="000000"/>
          <w:spacing w:val="0"/>
        </w:rPr>
      </w:pPr>
      <w:r>
        <w:rPr>
          <w:rFonts w:ascii="BIZ UD明朝 Medium" w:eastAsia="BIZ UD明朝 Medium" w:hAnsi="BIZ UD明朝 Medium" w:hint="eastAsia"/>
          <w:color w:val="000000"/>
          <w:spacing w:val="0"/>
        </w:rPr>
        <w:t>２</w:t>
      </w:r>
      <w:r w:rsidR="00384BCE">
        <w:rPr>
          <w:rFonts w:ascii="BIZ UD明朝 Medium" w:eastAsia="BIZ UD明朝 Medium" w:hAnsi="BIZ UD明朝 Medium" w:hint="eastAsia"/>
          <w:color w:val="000000"/>
          <w:spacing w:val="0"/>
        </w:rPr>
        <w:t xml:space="preserve">　※欄は、記入しないで下さい。</w:t>
      </w:r>
    </w:p>
    <w:sectPr w:rsidR="00117C6D" w:rsidSect="00384BCE">
      <w:pgSz w:w="11906" w:h="16838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D762A" w14:textId="77777777" w:rsidR="00FA4246" w:rsidRDefault="00FA4246" w:rsidP="00B5279C">
      <w:r>
        <w:separator/>
      </w:r>
    </w:p>
  </w:endnote>
  <w:endnote w:type="continuationSeparator" w:id="0">
    <w:p w14:paraId="01AF411B" w14:textId="77777777" w:rsidR="00FA4246" w:rsidRDefault="00FA4246" w:rsidP="00B52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C20E0" w14:textId="77777777" w:rsidR="00FA4246" w:rsidRDefault="00FA4246" w:rsidP="00B5279C">
      <w:r>
        <w:separator/>
      </w:r>
    </w:p>
  </w:footnote>
  <w:footnote w:type="continuationSeparator" w:id="0">
    <w:p w14:paraId="4AD54694" w14:textId="77777777" w:rsidR="00FA4246" w:rsidRDefault="00FA4246" w:rsidP="00B527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attachedTemplate r:id="rId1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7C6D"/>
    <w:rsid w:val="00006DEC"/>
    <w:rsid w:val="00082F2A"/>
    <w:rsid w:val="00083D91"/>
    <w:rsid w:val="0011150B"/>
    <w:rsid w:val="001164E5"/>
    <w:rsid w:val="00117C6D"/>
    <w:rsid w:val="00120262"/>
    <w:rsid w:val="00140333"/>
    <w:rsid w:val="00147E81"/>
    <w:rsid w:val="00174AB4"/>
    <w:rsid w:val="001750F2"/>
    <w:rsid w:val="001835B3"/>
    <w:rsid w:val="00236AEA"/>
    <w:rsid w:val="002415DF"/>
    <w:rsid w:val="00293060"/>
    <w:rsid w:val="002D2F74"/>
    <w:rsid w:val="00304D86"/>
    <w:rsid w:val="003445D1"/>
    <w:rsid w:val="00384BCE"/>
    <w:rsid w:val="003F3BBB"/>
    <w:rsid w:val="00424558"/>
    <w:rsid w:val="00442EFF"/>
    <w:rsid w:val="005148B9"/>
    <w:rsid w:val="0052701F"/>
    <w:rsid w:val="005A746A"/>
    <w:rsid w:val="005C42C1"/>
    <w:rsid w:val="00675F0B"/>
    <w:rsid w:val="00682B75"/>
    <w:rsid w:val="00696238"/>
    <w:rsid w:val="006E3F16"/>
    <w:rsid w:val="006F24D1"/>
    <w:rsid w:val="00723935"/>
    <w:rsid w:val="00737A69"/>
    <w:rsid w:val="007708C2"/>
    <w:rsid w:val="007A7BB1"/>
    <w:rsid w:val="007D07D7"/>
    <w:rsid w:val="00803BAD"/>
    <w:rsid w:val="00827C81"/>
    <w:rsid w:val="0085254A"/>
    <w:rsid w:val="008D2A95"/>
    <w:rsid w:val="008E7F41"/>
    <w:rsid w:val="0090305D"/>
    <w:rsid w:val="00920D2B"/>
    <w:rsid w:val="00937111"/>
    <w:rsid w:val="009B6244"/>
    <w:rsid w:val="009D007E"/>
    <w:rsid w:val="00A02272"/>
    <w:rsid w:val="00A348D8"/>
    <w:rsid w:val="00A351DB"/>
    <w:rsid w:val="00A614B4"/>
    <w:rsid w:val="00B5279C"/>
    <w:rsid w:val="00B80807"/>
    <w:rsid w:val="00BB135C"/>
    <w:rsid w:val="00C03474"/>
    <w:rsid w:val="00C548EC"/>
    <w:rsid w:val="00CC1459"/>
    <w:rsid w:val="00D024C1"/>
    <w:rsid w:val="00D26F88"/>
    <w:rsid w:val="00D84B85"/>
    <w:rsid w:val="00D95DAD"/>
    <w:rsid w:val="00E07812"/>
    <w:rsid w:val="00E24642"/>
    <w:rsid w:val="00E508BA"/>
    <w:rsid w:val="00E63BC7"/>
    <w:rsid w:val="00E86601"/>
    <w:rsid w:val="00E930F6"/>
    <w:rsid w:val="00EA117F"/>
    <w:rsid w:val="00ED0C68"/>
    <w:rsid w:val="00F6085F"/>
    <w:rsid w:val="00F83F12"/>
    <w:rsid w:val="00FA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C056CE"/>
  <w15:docId w15:val="{AD474AAB-8022-49B3-8B85-B9B994041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B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187" w:lineRule="exact"/>
      <w:jc w:val="both"/>
    </w:pPr>
    <w:rPr>
      <w:rFonts w:cs="ＭＳ 明朝"/>
      <w:spacing w:val="26"/>
      <w:sz w:val="14"/>
      <w:szCs w:val="14"/>
    </w:rPr>
  </w:style>
  <w:style w:type="paragraph" w:styleId="a4">
    <w:name w:val="Revision"/>
    <w:hidden/>
    <w:uiPriority w:val="99"/>
    <w:semiHidden/>
    <w:rsid w:val="00293060"/>
    <w:rPr>
      <w:kern w:val="2"/>
      <w:sz w:val="21"/>
      <w:szCs w:val="22"/>
    </w:rPr>
  </w:style>
  <w:style w:type="paragraph" w:styleId="a5">
    <w:name w:val="header"/>
    <w:basedOn w:val="a"/>
    <w:link w:val="a6"/>
    <w:uiPriority w:val="99"/>
    <w:unhideWhenUsed/>
    <w:rsid w:val="00B527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5279C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B5279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5279C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47680\Box\11655_10_&#24193;&#20869;&#29992;\07_&#24314;&#31689;&#29289;&#22320;&#38663;&#23550;&#31574;&#25512;&#36914;&#20418;\&#22338;&#20117;\&#36196;&#26412;&#35211;&#30452;&#12375;\&#36039;&#26009;&#32232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95B88-EF89-426A-BE4D-E7362B1A4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103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岐阜県</dc:creator>
  <cp:keywords/>
  <dc:description/>
  <cp:lastModifiedBy>石原 昌紀</cp:lastModifiedBy>
  <cp:revision>34</cp:revision>
  <cp:lastPrinted>2025-11-04T07:58:00Z</cp:lastPrinted>
  <dcterms:created xsi:type="dcterms:W3CDTF">2013-08-15T08:02:00Z</dcterms:created>
  <dcterms:modified xsi:type="dcterms:W3CDTF">2026-09-30T03:19:00Z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2025-01-22T07:25:12Z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e55f4c9d-1e5f-43fc-a5ec-8e40064c4667</vt:lpwstr>
  </property>
  <property fmtid="{D5CDD505-2E9C-101B-9397-08002B2CF9AE}" pid="8" name="MSIP_Label_defa4170-0d19-0005-0004-bc88714345d2_ContentBits">
    <vt:lpwstr>0</vt:lpwstr>
  </property>
</Properties>
</file>